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7C6" w:rsidRDefault="002037C6" w:rsidP="002037C6">
      <w:pPr>
        <w:rPr>
          <w:rFonts w:ascii="Gill Sans MT" w:hAnsi="Gill Sans MT"/>
          <w:b/>
          <w:sz w:val="24"/>
          <w:szCs w:val="24"/>
        </w:rPr>
      </w:pPr>
    </w:p>
    <w:p w:rsidR="00AF4651" w:rsidRDefault="00AF4651" w:rsidP="002037C6">
      <w:pPr>
        <w:rPr>
          <w:rFonts w:ascii="Gill Sans MT" w:hAnsi="Gill Sans MT"/>
          <w:b/>
          <w:sz w:val="24"/>
          <w:szCs w:val="24"/>
        </w:rPr>
      </w:pPr>
    </w:p>
    <w:p w:rsidR="00AF4651" w:rsidRDefault="00AF4651" w:rsidP="002037C6">
      <w:pPr>
        <w:rPr>
          <w:rFonts w:ascii="Gill Sans MT" w:hAnsi="Gill Sans MT"/>
          <w:b/>
          <w:sz w:val="24"/>
          <w:szCs w:val="24"/>
        </w:rPr>
      </w:pPr>
    </w:p>
    <w:p w:rsidR="00AF4651" w:rsidRPr="002037C6" w:rsidRDefault="00AF4651" w:rsidP="002037C6">
      <w:pPr>
        <w:rPr>
          <w:rFonts w:ascii="Gill Sans MT" w:hAnsi="Gill Sans MT"/>
          <w:b/>
          <w:sz w:val="24"/>
          <w:szCs w:val="24"/>
        </w:rPr>
      </w:pPr>
    </w:p>
    <w:p w:rsidR="002037C6" w:rsidRPr="00187E24" w:rsidRDefault="00187E24" w:rsidP="002037C6">
      <w:pPr>
        <w:rPr>
          <w:rFonts w:ascii="Arial" w:hAnsi="Arial" w:cs="Arial"/>
          <w:b/>
          <w:sz w:val="28"/>
          <w:szCs w:val="28"/>
        </w:rPr>
      </w:pPr>
      <w:r w:rsidRPr="00187E24">
        <w:rPr>
          <w:rFonts w:ascii="Arial" w:hAnsi="Arial" w:cs="Arial"/>
          <w:b/>
          <w:sz w:val="28"/>
          <w:szCs w:val="28"/>
        </w:rPr>
        <w:t xml:space="preserve">Cathedral Education and Time Travelling </w:t>
      </w:r>
      <w:r w:rsidR="002037C6" w:rsidRPr="00187E24">
        <w:rPr>
          <w:rFonts w:ascii="Arial" w:hAnsi="Arial" w:cs="Arial"/>
          <w:b/>
          <w:sz w:val="28"/>
          <w:szCs w:val="28"/>
        </w:rPr>
        <w:t>Photography Policy</w:t>
      </w:r>
    </w:p>
    <w:p w:rsidR="002037C6" w:rsidRPr="002037C6" w:rsidRDefault="002037C6" w:rsidP="002037C6">
      <w:pPr>
        <w:rPr>
          <w:rFonts w:ascii="Gill Sans MT" w:hAnsi="Gill Sans MT"/>
          <w:b/>
          <w:sz w:val="24"/>
          <w:szCs w:val="24"/>
        </w:rPr>
      </w:pPr>
    </w:p>
    <w:p w:rsidR="002037C6" w:rsidRPr="00594C21" w:rsidRDefault="00187E24" w:rsidP="002037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Education Department </w:t>
      </w:r>
      <w:r w:rsidR="002037C6" w:rsidRPr="00594C21">
        <w:rPr>
          <w:rFonts w:ascii="Arial" w:hAnsi="Arial" w:cs="Arial"/>
          <w:sz w:val="24"/>
          <w:szCs w:val="24"/>
        </w:rPr>
        <w:t>keep</w:t>
      </w:r>
      <w:r w:rsidR="00924A18" w:rsidRPr="00594C21">
        <w:rPr>
          <w:rFonts w:ascii="Arial" w:hAnsi="Arial" w:cs="Arial"/>
          <w:sz w:val="24"/>
          <w:szCs w:val="24"/>
        </w:rPr>
        <w:t>s</w:t>
      </w:r>
      <w:r w:rsidR="002037C6" w:rsidRPr="00594C21">
        <w:rPr>
          <w:rFonts w:ascii="Arial" w:hAnsi="Arial" w:cs="Arial"/>
          <w:sz w:val="24"/>
          <w:szCs w:val="24"/>
        </w:rPr>
        <w:t xml:space="preserve"> a pictorial record of our main events. In order to do this we </w:t>
      </w:r>
      <w:r>
        <w:rPr>
          <w:rFonts w:ascii="Arial" w:hAnsi="Arial" w:cs="Arial"/>
          <w:sz w:val="24"/>
          <w:szCs w:val="24"/>
        </w:rPr>
        <w:t>may take photos during visits and events at the Minster and Archbishop’s Palace.</w:t>
      </w:r>
    </w:p>
    <w:p w:rsidR="002037C6" w:rsidRPr="00594C21" w:rsidRDefault="002037C6" w:rsidP="002037C6">
      <w:pPr>
        <w:rPr>
          <w:rFonts w:ascii="Arial" w:hAnsi="Arial" w:cs="Arial"/>
          <w:sz w:val="24"/>
          <w:szCs w:val="24"/>
        </w:rPr>
      </w:pPr>
    </w:p>
    <w:p w:rsidR="00924A18" w:rsidRPr="00594C21" w:rsidRDefault="002037C6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594C21">
        <w:rPr>
          <w:rFonts w:ascii="Arial" w:hAnsi="Arial" w:cs="Arial"/>
          <w:sz w:val="24"/>
          <w:szCs w:val="24"/>
        </w:rPr>
        <w:t xml:space="preserve">All photographs will be </w:t>
      </w:r>
      <w:r w:rsidRPr="008F02D0">
        <w:rPr>
          <w:rFonts w:ascii="Arial" w:hAnsi="Arial" w:cs="Arial"/>
          <w:sz w:val="24"/>
          <w:szCs w:val="24"/>
        </w:rPr>
        <w:t>general</w:t>
      </w:r>
      <w:r w:rsidRPr="00594C21">
        <w:rPr>
          <w:rFonts w:ascii="Arial" w:hAnsi="Arial" w:cs="Arial"/>
          <w:sz w:val="24"/>
          <w:szCs w:val="24"/>
        </w:rPr>
        <w:t xml:space="preserve"> photographs </w:t>
      </w:r>
      <w:r w:rsidR="00924A18" w:rsidRPr="00594C21">
        <w:rPr>
          <w:rFonts w:ascii="Arial" w:hAnsi="Arial" w:cs="Arial"/>
          <w:sz w:val="24"/>
          <w:szCs w:val="24"/>
        </w:rPr>
        <w:t>of the activities at our events.</w:t>
      </w:r>
    </w:p>
    <w:p w:rsidR="002037C6" w:rsidRPr="00594C21" w:rsidRDefault="002037C6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594C21">
        <w:rPr>
          <w:rFonts w:ascii="Arial" w:hAnsi="Arial" w:cs="Arial"/>
          <w:sz w:val="24"/>
          <w:szCs w:val="24"/>
        </w:rPr>
        <w:t xml:space="preserve">These </w:t>
      </w:r>
      <w:r w:rsidR="00187E24">
        <w:rPr>
          <w:rFonts w:ascii="Arial" w:hAnsi="Arial" w:cs="Arial"/>
          <w:sz w:val="24"/>
          <w:szCs w:val="24"/>
        </w:rPr>
        <w:t>may</w:t>
      </w:r>
      <w:r w:rsidRPr="00594C21">
        <w:rPr>
          <w:rFonts w:ascii="Arial" w:hAnsi="Arial" w:cs="Arial"/>
          <w:sz w:val="24"/>
          <w:szCs w:val="24"/>
        </w:rPr>
        <w:t xml:space="preserve"> be </w:t>
      </w:r>
      <w:r w:rsidR="00187E24">
        <w:rPr>
          <w:rFonts w:ascii="Arial" w:hAnsi="Arial" w:cs="Arial"/>
          <w:sz w:val="24"/>
          <w:szCs w:val="24"/>
        </w:rPr>
        <w:t xml:space="preserve">used </w:t>
      </w:r>
      <w:r w:rsidRPr="00594C21">
        <w:rPr>
          <w:rFonts w:ascii="Arial" w:hAnsi="Arial" w:cs="Arial"/>
          <w:sz w:val="24"/>
          <w:szCs w:val="24"/>
        </w:rPr>
        <w:t>for our publicity purposes, including Time Travelling</w:t>
      </w:r>
      <w:r w:rsidR="00187E24">
        <w:rPr>
          <w:rFonts w:ascii="Arial" w:hAnsi="Arial" w:cs="Arial"/>
          <w:sz w:val="24"/>
          <w:szCs w:val="24"/>
        </w:rPr>
        <w:t>,</w:t>
      </w:r>
      <w:r w:rsidRPr="00594C21">
        <w:rPr>
          <w:rFonts w:ascii="Arial" w:hAnsi="Arial" w:cs="Arial"/>
          <w:sz w:val="24"/>
          <w:szCs w:val="24"/>
        </w:rPr>
        <w:t xml:space="preserve"> Southwell Minster </w:t>
      </w:r>
      <w:r w:rsidR="00187E24">
        <w:rPr>
          <w:rFonts w:ascii="Arial" w:hAnsi="Arial" w:cs="Arial"/>
          <w:sz w:val="24"/>
          <w:szCs w:val="24"/>
        </w:rPr>
        <w:t xml:space="preserve">and Archbishop’s Palace </w:t>
      </w:r>
      <w:r w:rsidRPr="00594C21">
        <w:rPr>
          <w:rFonts w:ascii="Arial" w:hAnsi="Arial" w:cs="Arial"/>
          <w:sz w:val="24"/>
          <w:szCs w:val="24"/>
        </w:rPr>
        <w:t>websites</w:t>
      </w:r>
      <w:r w:rsidR="00B64F43">
        <w:rPr>
          <w:rFonts w:ascii="Arial" w:hAnsi="Arial" w:cs="Arial"/>
          <w:sz w:val="24"/>
          <w:szCs w:val="24"/>
        </w:rPr>
        <w:t>, social media or given to third parties including local or national press</w:t>
      </w:r>
      <w:r w:rsidRPr="00594C21">
        <w:rPr>
          <w:rFonts w:ascii="Arial" w:hAnsi="Arial" w:cs="Arial"/>
          <w:sz w:val="24"/>
          <w:szCs w:val="24"/>
        </w:rPr>
        <w:t>.</w:t>
      </w:r>
    </w:p>
    <w:p w:rsidR="002037C6" w:rsidRPr="00594C21" w:rsidRDefault="002037C6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594C21">
        <w:rPr>
          <w:rFonts w:ascii="Arial" w:hAnsi="Arial" w:cs="Arial"/>
          <w:sz w:val="24"/>
          <w:szCs w:val="24"/>
        </w:rPr>
        <w:t xml:space="preserve">All photographs </w:t>
      </w:r>
      <w:r w:rsidR="008F02D0">
        <w:rPr>
          <w:rFonts w:ascii="Arial" w:hAnsi="Arial" w:cs="Arial"/>
          <w:sz w:val="24"/>
          <w:szCs w:val="24"/>
        </w:rPr>
        <w:t xml:space="preserve">of small groups or individuals </w:t>
      </w:r>
      <w:r w:rsidR="00B64F43">
        <w:rPr>
          <w:rFonts w:ascii="Arial" w:hAnsi="Arial" w:cs="Arial"/>
          <w:sz w:val="24"/>
          <w:szCs w:val="24"/>
        </w:rPr>
        <w:t xml:space="preserve">on school visits </w:t>
      </w:r>
      <w:r w:rsidRPr="00594C21">
        <w:rPr>
          <w:rFonts w:ascii="Arial" w:hAnsi="Arial" w:cs="Arial"/>
          <w:sz w:val="24"/>
          <w:szCs w:val="24"/>
        </w:rPr>
        <w:t>will be</w:t>
      </w:r>
      <w:r w:rsidR="001277AF" w:rsidRPr="00594C21">
        <w:rPr>
          <w:rFonts w:ascii="Arial" w:hAnsi="Arial" w:cs="Arial"/>
          <w:sz w:val="24"/>
          <w:szCs w:val="24"/>
        </w:rPr>
        <w:t xml:space="preserve"> taken </w:t>
      </w:r>
      <w:r w:rsidR="00187E24">
        <w:rPr>
          <w:rFonts w:ascii="Arial" w:hAnsi="Arial" w:cs="Arial"/>
          <w:sz w:val="24"/>
          <w:szCs w:val="24"/>
        </w:rPr>
        <w:t xml:space="preserve">only </w:t>
      </w:r>
      <w:r w:rsidR="001277AF" w:rsidRPr="00594C21">
        <w:rPr>
          <w:rFonts w:ascii="Arial" w:hAnsi="Arial" w:cs="Arial"/>
          <w:sz w:val="24"/>
          <w:szCs w:val="24"/>
        </w:rPr>
        <w:t xml:space="preserve">with </w:t>
      </w:r>
      <w:r w:rsidR="00AF4651" w:rsidRPr="00594C21">
        <w:rPr>
          <w:rFonts w:ascii="Arial" w:hAnsi="Arial" w:cs="Arial"/>
          <w:sz w:val="24"/>
          <w:szCs w:val="24"/>
        </w:rPr>
        <w:t xml:space="preserve">the </w:t>
      </w:r>
      <w:r w:rsidR="001277AF" w:rsidRPr="00594C21">
        <w:rPr>
          <w:rFonts w:ascii="Arial" w:hAnsi="Arial" w:cs="Arial"/>
          <w:sz w:val="24"/>
          <w:szCs w:val="24"/>
        </w:rPr>
        <w:t>agreement of the teacher (who will have the consent of parents)</w:t>
      </w:r>
      <w:r w:rsidRPr="00594C21">
        <w:rPr>
          <w:rFonts w:ascii="Arial" w:hAnsi="Arial" w:cs="Arial"/>
          <w:sz w:val="24"/>
          <w:szCs w:val="24"/>
        </w:rPr>
        <w:t>.</w:t>
      </w:r>
    </w:p>
    <w:p w:rsidR="002037C6" w:rsidRPr="00594C21" w:rsidRDefault="002037C6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594C21">
        <w:rPr>
          <w:rFonts w:ascii="Arial" w:hAnsi="Arial" w:cs="Arial"/>
          <w:sz w:val="24"/>
          <w:szCs w:val="24"/>
        </w:rPr>
        <w:t>All captions will be related to the event and not give details such as school name or children’s names.</w:t>
      </w:r>
    </w:p>
    <w:p w:rsidR="002037C6" w:rsidRPr="00594C21" w:rsidRDefault="008F02D0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Cathedral Education Department</w:t>
      </w:r>
      <w:r w:rsidR="002037C6" w:rsidRPr="00594C21">
        <w:rPr>
          <w:rFonts w:ascii="Arial" w:hAnsi="Arial" w:cs="Arial"/>
          <w:sz w:val="24"/>
          <w:szCs w:val="24"/>
        </w:rPr>
        <w:t xml:space="preserve"> will have a record of and approve all photographs before any publication.</w:t>
      </w:r>
    </w:p>
    <w:p w:rsidR="002037C6" w:rsidRPr="00594C21" w:rsidRDefault="002037C6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594C21">
        <w:rPr>
          <w:rFonts w:ascii="Arial" w:hAnsi="Arial" w:cs="Arial"/>
          <w:sz w:val="24"/>
          <w:szCs w:val="24"/>
        </w:rPr>
        <w:t xml:space="preserve">If your school or an individual child cannot be photographed for safeguarding or other legal reasons </w:t>
      </w:r>
      <w:r w:rsidR="008C72EC">
        <w:rPr>
          <w:rFonts w:ascii="Arial" w:hAnsi="Arial" w:cs="Arial"/>
          <w:sz w:val="24"/>
          <w:szCs w:val="24"/>
        </w:rPr>
        <w:t>it helps if you l</w:t>
      </w:r>
      <w:r w:rsidRPr="00594C21">
        <w:rPr>
          <w:rFonts w:ascii="Arial" w:hAnsi="Arial" w:cs="Arial"/>
          <w:sz w:val="24"/>
          <w:szCs w:val="24"/>
        </w:rPr>
        <w:t xml:space="preserve">et us know </w:t>
      </w:r>
      <w:r w:rsidRPr="00594C21">
        <w:rPr>
          <w:rFonts w:ascii="Arial" w:hAnsi="Arial" w:cs="Arial"/>
          <w:i/>
          <w:sz w:val="24"/>
          <w:szCs w:val="24"/>
        </w:rPr>
        <w:t>before</w:t>
      </w:r>
      <w:r w:rsidRPr="00594C21">
        <w:rPr>
          <w:rFonts w:ascii="Arial" w:hAnsi="Arial" w:cs="Arial"/>
          <w:sz w:val="24"/>
          <w:szCs w:val="24"/>
        </w:rPr>
        <w:t xml:space="preserve"> your visit. </w:t>
      </w:r>
    </w:p>
    <w:p w:rsidR="002037C6" w:rsidRPr="00594C21" w:rsidRDefault="002037C6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594C21">
        <w:rPr>
          <w:rFonts w:ascii="Arial" w:hAnsi="Arial" w:cs="Arial"/>
          <w:sz w:val="24"/>
          <w:szCs w:val="24"/>
        </w:rPr>
        <w:t>The photographs w</w:t>
      </w:r>
      <w:r w:rsidR="00E23369" w:rsidRPr="00594C21">
        <w:rPr>
          <w:rFonts w:ascii="Arial" w:hAnsi="Arial" w:cs="Arial"/>
          <w:sz w:val="24"/>
          <w:szCs w:val="24"/>
        </w:rPr>
        <w:t>ill be taken by ourselves or</w:t>
      </w:r>
      <w:r w:rsidR="00187E24">
        <w:rPr>
          <w:rFonts w:ascii="Arial" w:hAnsi="Arial" w:cs="Arial"/>
          <w:sz w:val="24"/>
          <w:szCs w:val="24"/>
        </w:rPr>
        <w:t xml:space="preserve"> some</w:t>
      </w:r>
      <w:r w:rsidRPr="00594C21">
        <w:rPr>
          <w:rFonts w:ascii="Arial" w:hAnsi="Arial" w:cs="Arial"/>
          <w:sz w:val="24"/>
          <w:szCs w:val="24"/>
        </w:rPr>
        <w:t>one asked by us.</w:t>
      </w:r>
    </w:p>
    <w:p w:rsidR="002037C6" w:rsidRDefault="002037C6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594C21">
        <w:rPr>
          <w:rFonts w:ascii="Arial" w:hAnsi="Arial" w:cs="Arial"/>
          <w:sz w:val="24"/>
          <w:szCs w:val="24"/>
        </w:rPr>
        <w:t xml:space="preserve">Schools are welcome to take photographs of their </w:t>
      </w:r>
      <w:r w:rsidRPr="00594C21">
        <w:rPr>
          <w:rFonts w:ascii="Arial" w:hAnsi="Arial" w:cs="Arial"/>
          <w:b/>
          <w:sz w:val="24"/>
          <w:szCs w:val="24"/>
        </w:rPr>
        <w:t xml:space="preserve">own </w:t>
      </w:r>
      <w:r w:rsidR="00924A18" w:rsidRPr="00594C21">
        <w:rPr>
          <w:rFonts w:ascii="Arial" w:hAnsi="Arial" w:cs="Arial"/>
          <w:sz w:val="24"/>
          <w:szCs w:val="24"/>
        </w:rPr>
        <w:t xml:space="preserve">school and the </w:t>
      </w:r>
      <w:r w:rsidR="00187E24">
        <w:rPr>
          <w:rFonts w:ascii="Arial" w:hAnsi="Arial" w:cs="Arial"/>
          <w:sz w:val="24"/>
          <w:szCs w:val="24"/>
        </w:rPr>
        <w:t>Cathedral / Palace</w:t>
      </w:r>
      <w:r w:rsidRPr="00594C21">
        <w:rPr>
          <w:rFonts w:ascii="Arial" w:hAnsi="Arial" w:cs="Arial"/>
          <w:sz w:val="24"/>
          <w:szCs w:val="24"/>
        </w:rPr>
        <w:t xml:space="preserve"> building.</w:t>
      </w:r>
    </w:p>
    <w:p w:rsidR="008F02D0" w:rsidRDefault="008F02D0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Family group </w:t>
      </w:r>
      <w:r w:rsidR="00B64F43">
        <w:rPr>
          <w:rFonts w:ascii="Arial" w:hAnsi="Arial" w:cs="Arial"/>
          <w:sz w:val="24"/>
          <w:szCs w:val="24"/>
        </w:rPr>
        <w:t xml:space="preserve">or individual </w:t>
      </w:r>
      <w:r>
        <w:rPr>
          <w:rFonts w:ascii="Arial" w:hAnsi="Arial" w:cs="Arial"/>
          <w:sz w:val="24"/>
          <w:szCs w:val="24"/>
        </w:rPr>
        <w:t>photos will be taken with the permission of the accompanying parents/ carers</w:t>
      </w:r>
      <w:r w:rsidR="00B64F43">
        <w:rPr>
          <w:rFonts w:ascii="Arial" w:hAnsi="Arial" w:cs="Arial"/>
          <w:sz w:val="24"/>
          <w:szCs w:val="24"/>
        </w:rPr>
        <w:t xml:space="preserve"> who will be asked to sign a form once verbal consent is given.</w:t>
      </w:r>
    </w:p>
    <w:p w:rsidR="002037C6" w:rsidRPr="008F02D0" w:rsidRDefault="008F02D0" w:rsidP="002037C6">
      <w:pPr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8F02D0">
        <w:rPr>
          <w:rFonts w:ascii="Arial" w:hAnsi="Arial" w:cs="Arial"/>
          <w:sz w:val="24"/>
          <w:szCs w:val="24"/>
        </w:rPr>
        <w:t xml:space="preserve">At adult learning events, </w:t>
      </w:r>
      <w:r>
        <w:rPr>
          <w:rFonts w:ascii="Arial" w:hAnsi="Arial" w:cs="Arial"/>
          <w:sz w:val="24"/>
          <w:szCs w:val="24"/>
        </w:rPr>
        <w:t>verbal permission will be sought for small group or individual shots.</w:t>
      </w:r>
    </w:p>
    <w:p w:rsidR="002037C6" w:rsidRPr="00594C21" w:rsidRDefault="002037C6" w:rsidP="002037C6">
      <w:pPr>
        <w:rPr>
          <w:rFonts w:ascii="Arial" w:hAnsi="Arial" w:cs="Arial"/>
          <w:sz w:val="24"/>
          <w:szCs w:val="24"/>
        </w:rPr>
      </w:pPr>
    </w:p>
    <w:p w:rsidR="002037C6" w:rsidRPr="00594C21" w:rsidRDefault="002037C6" w:rsidP="002037C6">
      <w:pPr>
        <w:rPr>
          <w:rFonts w:ascii="Arial" w:hAnsi="Arial" w:cs="Arial"/>
          <w:sz w:val="24"/>
          <w:szCs w:val="24"/>
        </w:rPr>
      </w:pPr>
      <w:r w:rsidRPr="00594C21">
        <w:rPr>
          <w:rFonts w:ascii="Arial" w:hAnsi="Arial" w:cs="Arial"/>
          <w:sz w:val="24"/>
          <w:szCs w:val="24"/>
        </w:rPr>
        <w:t>Guidelines adapted from ‘</w:t>
      </w:r>
      <w:r w:rsidRPr="00594C21">
        <w:rPr>
          <w:rFonts w:ascii="Arial" w:hAnsi="Arial" w:cs="Arial"/>
          <w:i/>
          <w:sz w:val="24"/>
          <w:szCs w:val="24"/>
        </w:rPr>
        <w:t>Children and Young People First’</w:t>
      </w:r>
      <w:r w:rsidRPr="00594C21">
        <w:rPr>
          <w:rFonts w:ascii="Arial" w:hAnsi="Arial" w:cs="Arial"/>
          <w:sz w:val="24"/>
          <w:szCs w:val="24"/>
        </w:rPr>
        <w:t xml:space="preserve"> the </w:t>
      </w:r>
      <w:r w:rsidR="00127FA1" w:rsidRPr="00594C21">
        <w:rPr>
          <w:rFonts w:ascii="Arial" w:hAnsi="Arial" w:cs="Arial"/>
          <w:sz w:val="24"/>
          <w:szCs w:val="24"/>
        </w:rPr>
        <w:t>Southwell and Nottingham Diocese</w:t>
      </w:r>
      <w:r w:rsidRPr="00594C21">
        <w:rPr>
          <w:rFonts w:ascii="Arial" w:hAnsi="Arial" w:cs="Arial"/>
          <w:sz w:val="24"/>
          <w:szCs w:val="24"/>
        </w:rPr>
        <w:t xml:space="preserve"> code of practice to protect children and young people.</w:t>
      </w:r>
    </w:p>
    <w:p w:rsidR="004E44CE" w:rsidRPr="00594C21" w:rsidRDefault="004E44CE" w:rsidP="004E44CE">
      <w:pPr>
        <w:rPr>
          <w:rFonts w:ascii="Arial" w:hAnsi="Arial" w:cs="Arial"/>
          <w:sz w:val="24"/>
        </w:rPr>
      </w:pPr>
    </w:p>
    <w:p w:rsidR="00AF4651" w:rsidRPr="00594C21" w:rsidRDefault="00AF4651" w:rsidP="004E44CE">
      <w:pPr>
        <w:rPr>
          <w:rFonts w:ascii="Arial" w:hAnsi="Arial" w:cs="Arial"/>
          <w:sz w:val="24"/>
        </w:rPr>
      </w:pPr>
    </w:p>
    <w:p w:rsidR="002037C6" w:rsidRPr="00594C21" w:rsidRDefault="009317CA" w:rsidP="004E44CE">
      <w:pPr>
        <w:rPr>
          <w:rFonts w:ascii="Arial" w:hAnsi="Arial" w:cs="Arial"/>
          <w:sz w:val="24"/>
        </w:rPr>
      </w:pPr>
      <w:r w:rsidRPr="00594C21">
        <w:rPr>
          <w:rFonts w:ascii="Arial" w:hAnsi="Arial" w:cs="Arial"/>
          <w:sz w:val="24"/>
        </w:rPr>
        <w:t xml:space="preserve">Reviewed </w:t>
      </w:r>
      <w:r w:rsidR="00B64F43">
        <w:rPr>
          <w:rFonts w:ascii="Arial" w:hAnsi="Arial" w:cs="Arial"/>
          <w:sz w:val="24"/>
        </w:rPr>
        <w:t>February 2019</w:t>
      </w:r>
    </w:p>
    <w:p w:rsidR="004E44CE" w:rsidRPr="00594C21" w:rsidRDefault="004E44CE" w:rsidP="004E44CE">
      <w:pPr>
        <w:rPr>
          <w:rFonts w:ascii="Arial" w:hAnsi="Arial" w:cs="Arial"/>
          <w:sz w:val="24"/>
        </w:rPr>
      </w:pPr>
    </w:p>
    <w:p w:rsidR="00AF4651" w:rsidRPr="00594C21" w:rsidRDefault="00AF4651" w:rsidP="004E44CE">
      <w:pPr>
        <w:rPr>
          <w:rFonts w:ascii="Arial" w:hAnsi="Arial" w:cs="Arial"/>
          <w:sz w:val="24"/>
        </w:rPr>
      </w:pPr>
    </w:p>
    <w:p w:rsidR="006B2BCF" w:rsidRPr="00594C21" w:rsidRDefault="00FC7ACE" w:rsidP="004E44CE">
      <w:pPr>
        <w:rPr>
          <w:rFonts w:ascii="Arial" w:hAnsi="Arial" w:cs="Arial"/>
          <w:sz w:val="24"/>
        </w:rPr>
      </w:pPr>
      <w:r w:rsidRPr="00594C21">
        <w:rPr>
          <w:rFonts w:ascii="Arial" w:hAnsi="Arial" w:cs="Arial"/>
          <w:sz w:val="24"/>
        </w:rPr>
        <w:t>Diana Ives</w:t>
      </w:r>
      <w:r w:rsidR="00D04F44">
        <w:rPr>
          <w:rFonts w:ascii="Arial" w:hAnsi="Arial" w:cs="Arial"/>
          <w:sz w:val="24"/>
        </w:rPr>
        <w:t xml:space="preserve"> (</w:t>
      </w:r>
      <w:r w:rsidR="006B2BCF" w:rsidRPr="00594C21">
        <w:rPr>
          <w:rFonts w:ascii="Arial" w:hAnsi="Arial" w:cs="Arial"/>
          <w:sz w:val="24"/>
        </w:rPr>
        <w:t>Cathedral Education Officer</w:t>
      </w:r>
      <w:r w:rsidR="00B64F43">
        <w:rPr>
          <w:rFonts w:ascii="Arial" w:hAnsi="Arial" w:cs="Arial"/>
          <w:sz w:val="24"/>
        </w:rPr>
        <w:t>)</w:t>
      </w:r>
      <w:bookmarkStart w:id="0" w:name="_GoBack"/>
      <w:bookmarkEnd w:id="0"/>
    </w:p>
    <w:p w:rsidR="004E44CE" w:rsidRPr="004E44CE" w:rsidRDefault="004E44CE" w:rsidP="004E44CE">
      <w:pPr>
        <w:rPr>
          <w:sz w:val="24"/>
        </w:rPr>
      </w:pPr>
    </w:p>
    <w:p w:rsidR="004E44CE" w:rsidRPr="004E44CE" w:rsidRDefault="004E44CE" w:rsidP="004E44CE">
      <w:pPr>
        <w:rPr>
          <w:sz w:val="24"/>
        </w:rPr>
      </w:pPr>
    </w:p>
    <w:p w:rsidR="004E44CE" w:rsidRPr="004E44CE" w:rsidRDefault="004E44CE" w:rsidP="004E44CE">
      <w:pPr>
        <w:rPr>
          <w:sz w:val="24"/>
        </w:rPr>
      </w:pPr>
    </w:p>
    <w:p w:rsidR="004E44CE" w:rsidRPr="004E44CE" w:rsidRDefault="004E44CE" w:rsidP="004E44CE">
      <w:pPr>
        <w:tabs>
          <w:tab w:val="left" w:pos="3740"/>
        </w:tabs>
        <w:rPr>
          <w:sz w:val="24"/>
        </w:rPr>
      </w:pPr>
      <w:r>
        <w:rPr>
          <w:sz w:val="24"/>
        </w:rPr>
        <w:tab/>
      </w:r>
    </w:p>
    <w:p w:rsidR="00F44383" w:rsidRPr="004E44CE" w:rsidRDefault="00F44383" w:rsidP="004E44CE">
      <w:pPr>
        <w:rPr>
          <w:sz w:val="24"/>
        </w:rPr>
      </w:pPr>
    </w:p>
    <w:sectPr w:rsidR="00F44383" w:rsidRPr="004E44CE" w:rsidSect="00594C21">
      <w:headerReference w:type="default" r:id="rId7"/>
      <w:footerReference w:type="default" r:id="rId8"/>
      <w:pgSz w:w="11906" w:h="16838" w:code="9"/>
      <w:pgMar w:top="720" w:right="720" w:bottom="720" w:left="720" w:header="720" w:footer="12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7FA" w:rsidRDefault="00DF17FA">
      <w:r>
        <w:separator/>
      </w:r>
    </w:p>
  </w:endnote>
  <w:endnote w:type="continuationSeparator" w:id="0">
    <w:p w:rsidR="00DF17FA" w:rsidRDefault="00DF1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Andy">
    <w:altName w:val="Vivaldi"/>
    <w:charset w:val="00"/>
    <w:family w:val="script"/>
    <w:pitch w:val="variable"/>
    <w:sig w:usb0="00000003" w:usb1="00000000" w:usb2="00000000" w:usb3="00000000" w:csb0="00000001" w:csb1="00000000"/>
  </w:font>
  <w:font w:name="Gill Sans MT Condensed">
    <w:altName w:val="Arial Narrow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A18" w:rsidRDefault="00187E24" w:rsidP="00924A18">
    <w:pPr>
      <w:pStyle w:val="Footer"/>
      <w:jc w:val="center"/>
      <w:rPr>
        <w:rFonts w:ascii="Gill Sans MT Condensed" w:hAnsi="Gill Sans MT Condensed"/>
        <w:color w:val="008000"/>
        <w:sz w:val="28"/>
        <w:szCs w:val="28"/>
      </w:rPr>
    </w:pPr>
    <w:r>
      <w:rPr>
        <w:rFonts w:ascii="Gill Sans MT Condensed" w:hAnsi="Gill Sans MT Condensed"/>
        <w:color w:val="008000"/>
        <w:sz w:val="28"/>
        <w:szCs w:val="28"/>
      </w:rPr>
      <w:t>Education Officer</w:t>
    </w:r>
    <w:r w:rsidR="00924A18">
      <w:rPr>
        <w:rFonts w:ascii="Gill Sans MT Condensed" w:hAnsi="Gill Sans MT Condensed"/>
        <w:color w:val="008000"/>
        <w:sz w:val="28"/>
        <w:szCs w:val="28"/>
      </w:rPr>
      <w:t>: Diana Ives    A</w:t>
    </w:r>
    <w:r w:rsidR="006E56FB">
      <w:rPr>
        <w:rFonts w:ascii="Gill Sans MT Condensed" w:hAnsi="Gill Sans MT Condensed"/>
        <w:color w:val="008000"/>
        <w:sz w:val="28"/>
        <w:szCs w:val="28"/>
      </w:rPr>
      <w:t xml:space="preserve">dministrator: Matt </w:t>
    </w:r>
    <w:proofErr w:type="spellStart"/>
    <w:r w:rsidR="006E56FB">
      <w:rPr>
        <w:rFonts w:ascii="Gill Sans MT Condensed" w:hAnsi="Gill Sans MT Condensed"/>
        <w:color w:val="008000"/>
        <w:sz w:val="28"/>
        <w:szCs w:val="28"/>
      </w:rPr>
      <w:t>Hustwayte</w:t>
    </w:r>
    <w:proofErr w:type="spellEnd"/>
  </w:p>
  <w:p w:rsidR="00924A18" w:rsidRDefault="006E56FB" w:rsidP="00924A18">
    <w:pPr>
      <w:pStyle w:val="Footer"/>
      <w:jc w:val="center"/>
      <w:rPr>
        <w:rFonts w:ascii="Gill Sans MT Condensed" w:hAnsi="Gill Sans MT Condensed"/>
        <w:color w:val="008000"/>
        <w:sz w:val="28"/>
        <w:szCs w:val="28"/>
      </w:rPr>
    </w:pPr>
    <w:r>
      <w:rPr>
        <w:rFonts w:ascii="Gill Sans MT Condensed" w:hAnsi="Gill Sans MT Condensed"/>
        <w:color w:val="008000"/>
        <w:sz w:val="28"/>
        <w:szCs w:val="28"/>
      </w:rPr>
      <w:t>Jubilee House</w:t>
    </w:r>
    <w:r w:rsidR="00924A18">
      <w:rPr>
        <w:rFonts w:ascii="Gill Sans MT Condensed" w:hAnsi="Gill Sans MT Condensed"/>
        <w:color w:val="008000"/>
        <w:sz w:val="28"/>
        <w:szCs w:val="28"/>
      </w:rPr>
      <w:t>,</w:t>
    </w:r>
    <w:r>
      <w:rPr>
        <w:rFonts w:ascii="Gill Sans MT Condensed" w:hAnsi="Gill Sans MT Condensed"/>
        <w:color w:val="008000"/>
        <w:sz w:val="28"/>
        <w:szCs w:val="28"/>
      </w:rPr>
      <w:t xml:space="preserve"> Westgate, Southwell NG25 0JH</w:t>
    </w:r>
  </w:p>
  <w:p w:rsidR="008B7ED0" w:rsidRDefault="006E56FB" w:rsidP="00187E24">
    <w:pPr>
      <w:pStyle w:val="Footer"/>
      <w:jc w:val="center"/>
    </w:pPr>
    <w:r>
      <w:rPr>
        <w:rFonts w:ascii="Gill Sans MT Condensed" w:hAnsi="Gill Sans MT Condensed"/>
        <w:color w:val="008000"/>
        <w:sz w:val="28"/>
        <w:szCs w:val="28"/>
      </w:rPr>
      <w:t>01636 817993</w:t>
    </w:r>
    <w:r w:rsidR="00924A18" w:rsidRPr="004A5933">
      <w:rPr>
        <w:rFonts w:ascii="Gill Sans MT Condensed" w:hAnsi="Gill Sans MT Condensed"/>
        <w:color w:val="008000"/>
        <w:sz w:val="28"/>
        <w:szCs w:val="28"/>
      </w:rPr>
      <w:t xml:space="preserve">    </w:t>
    </w:r>
    <w:hyperlink r:id="rId1" w:history="1">
      <w:r w:rsidRPr="00A421FF">
        <w:rPr>
          <w:rStyle w:val="Hyperlink"/>
          <w:rFonts w:ascii="Gill Sans MT Condensed" w:hAnsi="Gill Sans MT Condensed"/>
          <w:sz w:val="28"/>
          <w:szCs w:val="28"/>
        </w:rPr>
        <w:t>education@southwellminster.org.uk</w:t>
      </w:r>
    </w:hyperlink>
    <w:r w:rsidR="00924A18" w:rsidRPr="004A5933">
      <w:rPr>
        <w:rFonts w:ascii="Gill Sans MT Condensed" w:hAnsi="Gill Sans MT Condensed"/>
        <w:color w:val="008000"/>
        <w:sz w:val="28"/>
        <w:szCs w:val="28"/>
      </w:rPr>
      <w:t xml:space="preserve">   </w:t>
    </w:r>
    <w:hyperlink r:id="rId2" w:history="1">
      <w:r w:rsidR="00924A18" w:rsidRPr="004A5933">
        <w:rPr>
          <w:rStyle w:val="Hyperlink"/>
          <w:rFonts w:ascii="Gill Sans MT Condensed" w:hAnsi="Gill Sans MT Condensed"/>
          <w:color w:val="008000"/>
          <w:sz w:val="28"/>
          <w:szCs w:val="28"/>
        </w:rPr>
        <w:t>www.timetravelling.co.uk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7FA" w:rsidRDefault="00DF17FA">
      <w:r>
        <w:separator/>
      </w:r>
    </w:p>
  </w:footnote>
  <w:footnote w:type="continuationSeparator" w:id="0">
    <w:p w:rsidR="00DF17FA" w:rsidRDefault="00DF17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A18" w:rsidRDefault="00A41FF2" w:rsidP="00B64F43">
    <w:pPr>
      <w:pStyle w:val="Header"/>
      <w:ind w:firstLine="2160"/>
      <w:jc w:val="center"/>
      <w:rPr>
        <w:rFonts w:ascii="Gill Sans MT" w:hAnsi="Gill Sans MT"/>
      </w:rPr>
    </w:pPr>
    <w:r>
      <w:rPr>
        <w:rFonts w:ascii="Gill Sans MT" w:hAnsi="Gill Sans MT"/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-111760</wp:posOffset>
              </wp:positionV>
              <wp:extent cx="1820545" cy="800735"/>
              <wp:effectExtent l="0" t="0" r="0" b="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0545" cy="800735"/>
                        <a:chOff x="6255" y="2413"/>
                        <a:chExt cx="3572" cy="1680"/>
                      </a:xfrm>
                    </wpg:grpSpPr>
                    <pic:pic xmlns:pic="http://schemas.openxmlformats.org/drawingml/2006/picture">
                      <pic:nvPicPr>
                        <pic:cNvPr id="2" name="Picture 17" descr="Logo inc letter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7592" b="25175"/>
                        <a:stretch>
                          <a:fillRect/>
                        </a:stretch>
                      </pic:blipFill>
                      <pic:spPr bwMode="auto">
                        <a:xfrm>
                          <a:off x="6255" y="2413"/>
                          <a:ext cx="1082" cy="1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8" descr="Logo inc letter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482" t="31468"/>
                        <a:stretch>
                          <a:fillRect/>
                        </a:stretch>
                      </pic:blipFill>
                      <pic:spPr bwMode="auto">
                        <a:xfrm>
                          <a:off x="7335" y="2443"/>
                          <a:ext cx="2492" cy="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762756" id="Group 16" o:spid="_x0000_s1026" style="position:absolute;margin-left:-4.95pt;margin-top:-8.8pt;width:143.35pt;height:63.05pt;z-index:251658240" coordorigin="6255,2413" coordsize="3572,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ktMDEtMDlUMTU6NTc6Mjd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5LTAxLTA5VDE1OjU3OjI3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ktMDEtMDlUMTU6NTc6Mjd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OS0wMS0wOVQxNTo1NzoyN1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OS0wMS0wOVQxNTo1NzoyN1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ktMDEtMDlUMTU6NTc6Mjh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5LTAx&#10;LTA5VDE1OjU3OjI4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lzby1hND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UGFwZXJJbmZvLlBNVW5hZGp1c3RlZFBhZ2VSZWN0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DL8AAAAAUmdodGxvbmcAABM2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Cjw/eHBhY2tldCBlbmQ9J3cnPz7/7gAOQWRvYmUAZAAAAAAA/9sA&#10;QwACAgIDAgMEAgIEBQQDBAUGBQUFBQYIBwcHBwcICwkJCQkJCQsLCwsLCwsLDAwMDAwMDAwMDAwM&#10;DAwMDAwMDAwM/8AACwgMvxM2AQERAP/dAAQCZ/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alt="Logo inc lettering" style="position:absolute;left:6255;top:2413;width:1082;height:1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f7TEAAAA2gAAAA8AAABkcnMvZG93bnJldi54bWxEj0FrwkAUhO9C/8PyCl5EN0qxIbqRUigV&#10;Sg9NC3p8Zp9JSPZt3F01/vtuQehxmJlvmPVmMJ24kPONZQXzWQKCuLS64UrBz/fbNAXhA7LGzjIp&#10;uJGHTf4wWmOm7ZW/6FKESkQI+wwV1CH0mZS+rMmgn9meOHpH6wyGKF0ltcNrhJtOLpJkKQ02HBdq&#10;7Om1prItzkaBezLv+4/2UNw+T+nuuUnP3riJUuPH4WUFItAQ/sP39lYrWMDflXg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Bf7TEAAAA2gAAAA8AAAAAAAAAAAAAAAAA&#10;nwIAAGRycy9kb3ducmV2LnhtbFBLBQYAAAAABAAEAPcAAACQAwAAAAA=&#10;">
                <v:imagedata r:id="rId2" o:title="Logo inc lettering" cropbottom="16499f" cropright="44297f"/>
              </v:shape>
              <v:shape id="Picture 18" o:spid="_x0000_s1028" type="#_x0000_t75" alt="Logo inc lettering" style="position:absolute;left:7335;top:2443;width:2492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k77DAAAA2gAAAA8AAABkcnMvZG93bnJldi54bWxEj0GLwjAUhO+C/yE8YS+iqQrSrUYRQZD1&#10;4ta9eHs2z7a7zUtpYq3/3ggLHoeZ+YZZrjtTiZYaV1pWMBlHIIgzq0vOFfycdqMYhPPIGivLpOBB&#10;Dtarfm+JibZ3/qY29bkIEHYJKii8rxMpXVaQQTe2NXHwrrYx6INscqkbvAe4qeQ0iubSYMlhocCa&#10;tgVlf+nNKIgO56/t2U0v6fDz9zG/pUcbt0elPgbdZgHCU+ff4f/2XiuYwetKu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iTvsMAAADaAAAADwAAAAAAAAAAAAAAAACf&#10;AgAAZHJzL2Rvd25yZXYueG1sUEsFBgAAAAAEAAQA9wAAAI8DAAAAAA==&#10;">
                <v:imagedata r:id="rId2" o:title="Logo inc lettering" croptop="20623f" cropleft="20632f"/>
              </v:shape>
            </v:group>
          </w:pict>
        </mc:Fallback>
      </mc:AlternateContent>
    </w:r>
    <w:r>
      <w:rPr>
        <w:rFonts w:ascii="Gill Sans MT" w:hAnsi="Gill Sans MT"/>
        <w:noProof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4684395</wp:posOffset>
          </wp:positionH>
          <wp:positionV relativeFrom="paragraph">
            <wp:posOffset>-360680</wp:posOffset>
          </wp:positionV>
          <wp:extent cx="1435100" cy="1228090"/>
          <wp:effectExtent l="0" t="0" r="0" b="0"/>
          <wp:wrapSquare wrapText="bothSides"/>
          <wp:docPr id="5" name="Picture 5" descr="TT_11_Blue_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T_11_Blue_4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22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A18">
      <w:rPr>
        <w:rFonts w:ascii="Gill Sans MT" w:hAnsi="Gill Sans MT"/>
      </w:rPr>
      <w:t xml:space="preserve">Time Travelling </w:t>
    </w:r>
  </w:p>
  <w:p w:rsidR="00924A18" w:rsidRPr="00004018" w:rsidRDefault="00924A18" w:rsidP="00B64F43">
    <w:pPr>
      <w:ind w:left="1440" w:firstLine="720"/>
      <w:jc w:val="center"/>
      <w:rPr>
        <w:rFonts w:ascii="Andy" w:hAnsi="Andy" w:cs="Arial"/>
      </w:rPr>
    </w:pPr>
    <w:r w:rsidRPr="00004018">
      <w:rPr>
        <w:rFonts w:ascii="Andy" w:hAnsi="Andy" w:cs="Arial"/>
      </w:rPr>
      <w:t>Opening th</w:t>
    </w:r>
    <w:r>
      <w:rPr>
        <w:rFonts w:ascii="Andy" w:hAnsi="Andy" w:cs="Arial"/>
      </w:rPr>
      <w:t>e doors of faith to generations</w:t>
    </w:r>
  </w:p>
  <w:p w:rsidR="00924A18" w:rsidRPr="00FD49E2" w:rsidRDefault="00924A18" w:rsidP="00924A18">
    <w:pPr>
      <w:pStyle w:val="Header"/>
      <w:jc w:val="center"/>
      <w:rPr>
        <w:rFonts w:ascii="Gill Sans MT" w:hAnsi="Gill Sans MT"/>
      </w:rPr>
    </w:pPr>
  </w:p>
  <w:p w:rsidR="00F44383" w:rsidRDefault="00F4438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9520F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31CE9"/>
    <w:multiLevelType w:val="multilevel"/>
    <w:tmpl w:val="9D9E2444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3E51908"/>
    <w:multiLevelType w:val="multilevel"/>
    <w:tmpl w:val="1556FB7E"/>
    <w:lvl w:ilvl="0">
      <w:start w:val="1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 w15:restartNumberingAfterBreak="0">
    <w:nsid w:val="06180263"/>
    <w:multiLevelType w:val="multilevel"/>
    <w:tmpl w:val="5F9673CC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84D16F6"/>
    <w:multiLevelType w:val="hybridMultilevel"/>
    <w:tmpl w:val="EECE1DC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418BA"/>
    <w:multiLevelType w:val="multilevel"/>
    <w:tmpl w:val="C0A6495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09E9636C"/>
    <w:multiLevelType w:val="multilevel"/>
    <w:tmpl w:val="E966A0C2"/>
    <w:lvl w:ilvl="0">
      <w:start w:val="1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 w15:restartNumberingAfterBreak="0">
    <w:nsid w:val="0D4710DD"/>
    <w:multiLevelType w:val="multilevel"/>
    <w:tmpl w:val="33B05632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0FF9655C"/>
    <w:multiLevelType w:val="multilevel"/>
    <w:tmpl w:val="9D8CA7F6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1214C00"/>
    <w:multiLevelType w:val="multilevel"/>
    <w:tmpl w:val="AECC56E4"/>
    <w:lvl w:ilvl="0">
      <w:start w:val="10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149E13CC"/>
    <w:multiLevelType w:val="multilevel"/>
    <w:tmpl w:val="70BAECEE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7E4283B"/>
    <w:multiLevelType w:val="multilevel"/>
    <w:tmpl w:val="36887D9A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8D26EC1"/>
    <w:multiLevelType w:val="multilevel"/>
    <w:tmpl w:val="8582442E"/>
    <w:lvl w:ilvl="0">
      <w:start w:val="11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2AEF497C"/>
    <w:multiLevelType w:val="multilevel"/>
    <w:tmpl w:val="D3F855B6"/>
    <w:lvl w:ilvl="0">
      <w:start w:val="10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2E0820C3"/>
    <w:multiLevelType w:val="multilevel"/>
    <w:tmpl w:val="367C7AA2"/>
    <w:lvl w:ilvl="0">
      <w:start w:val="1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2EB16CE4"/>
    <w:multiLevelType w:val="hybridMultilevel"/>
    <w:tmpl w:val="7C9270D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1329D3"/>
    <w:multiLevelType w:val="multilevel"/>
    <w:tmpl w:val="7CB009EA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3155AF9"/>
    <w:multiLevelType w:val="multilevel"/>
    <w:tmpl w:val="AEF6C16C"/>
    <w:lvl w:ilvl="0">
      <w:start w:val="14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8" w15:restartNumberingAfterBreak="0">
    <w:nsid w:val="37E75468"/>
    <w:multiLevelType w:val="multilevel"/>
    <w:tmpl w:val="B3704240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F6D0BFC"/>
    <w:multiLevelType w:val="multilevel"/>
    <w:tmpl w:val="C5028408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03F0490"/>
    <w:multiLevelType w:val="multilevel"/>
    <w:tmpl w:val="948AEF6A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2811E49"/>
    <w:multiLevelType w:val="multilevel"/>
    <w:tmpl w:val="12BE55BA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33F0539"/>
    <w:multiLevelType w:val="multilevel"/>
    <w:tmpl w:val="36DE2DFE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 w15:restartNumberingAfterBreak="0">
    <w:nsid w:val="446B0016"/>
    <w:multiLevelType w:val="multilevel"/>
    <w:tmpl w:val="0ECC28E0"/>
    <w:lvl w:ilvl="0">
      <w:start w:val="1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 w15:restartNumberingAfterBreak="0">
    <w:nsid w:val="4AD62A59"/>
    <w:multiLevelType w:val="multilevel"/>
    <w:tmpl w:val="B1DE4498"/>
    <w:lvl w:ilvl="0">
      <w:start w:val="1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 w15:restartNumberingAfterBreak="0">
    <w:nsid w:val="4F0F2B3A"/>
    <w:multiLevelType w:val="multilevel"/>
    <w:tmpl w:val="F766BA14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1A856FB"/>
    <w:multiLevelType w:val="multilevel"/>
    <w:tmpl w:val="5652046A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1F60BC9"/>
    <w:multiLevelType w:val="hybridMultilevel"/>
    <w:tmpl w:val="85904444"/>
    <w:lvl w:ilvl="0" w:tplc="DBBC3AD0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9E511D"/>
    <w:multiLevelType w:val="multilevel"/>
    <w:tmpl w:val="11040A30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59D926BA"/>
    <w:multiLevelType w:val="multilevel"/>
    <w:tmpl w:val="A8C0646A"/>
    <w:lvl w:ilvl="0">
      <w:start w:val="1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0" w15:restartNumberingAfterBreak="0">
    <w:nsid w:val="5A175DA1"/>
    <w:multiLevelType w:val="multilevel"/>
    <w:tmpl w:val="49466728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A3E4F15"/>
    <w:multiLevelType w:val="multilevel"/>
    <w:tmpl w:val="2C842CF8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4990958"/>
    <w:multiLevelType w:val="multilevel"/>
    <w:tmpl w:val="570E2452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 w15:restartNumberingAfterBreak="0">
    <w:nsid w:val="6B0852F2"/>
    <w:multiLevelType w:val="multilevel"/>
    <w:tmpl w:val="CF208A76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6B88000C"/>
    <w:multiLevelType w:val="multilevel"/>
    <w:tmpl w:val="DE7E09A6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 w15:restartNumberingAfterBreak="0">
    <w:nsid w:val="6C2E01D1"/>
    <w:multiLevelType w:val="multilevel"/>
    <w:tmpl w:val="B5564C74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D1813BB"/>
    <w:multiLevelType w:val="multilevel"/>
    <w:tmpl w:val="42B0CCBC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1BF7AFA"/>
    <w:multiLevelType w:val="multilevel"/>
    <w:tmpl w:val="23B0A448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20324A9"/>
    <w:multiLevelType w:val="multilevel"/>
    <w:tmpl w:val="4A7E208C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72707137"/>
    <w:multiLevelType w:val="multilevel"/>
    <w:tmpl w:val="23388DEA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3EC056B"/>
    <w:multiLevelType w:val="multilevel"/>
    <w:tmpl w:val="F976BD46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3FC5DCD"/>
    <w:multiLevelType w:val="multilevel"/>
    <w:tmpl w:val="7FD22014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2" w15:restartNumberingAfterBreak="0">
    <w:nsid w:val="75ED57FF"/>
    <w:multiLevelType w:val="multilevel"/>
    <w:tmpl w:val="4A7A7E3A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76B67C48"/>
    <w:multiLevelType w:val="multilevel"/>
    <w:tmpl w:val="71CC3A2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7C805A7"/>
    <w:multiLevelType w:val="multilevel"/>
    <w:tmpl w:val="296A2C4C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B78083B"/>
    <w:multiLevelType w:val="multilevel"/>
    <w:tmpl w:val="F66C3C20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C4A7862"/>
    <w:multiLevelType w:val="multilevel"/>
    <w:tmpl w:val="425A01B6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7" w15:restartNumberingAfterBreak="0">
    <w:nsid w:val="7D5A32CE"/>
    <w:multiLevelType w:val="multilevel"/>
    <w:tmpl w:val="8C22563A"/>
    <w:lvl w:ilvl="0">
      <w:start w:val="1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8" w15:restartNumberingAfterBreak="0">
    <w:nsid w:val="7FD27240"/>
    <w:multiLevelType w:val="multilevel"/>
    <w:tmpl w:val="C33413D0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6"/>
  </w:num>
  <w:num w:numId="2">
    <w:abstractNumId w:val="33"/>
  </w:num>
  <w:num w:numId="3">
    <w:abstractNumId w:val="14"/>
  </w:num>
  <w:num w:numId="4">
    <w:abstractNumId w:val="46"/>
  </w:num>
  <w:num w:numId="5">
    <w:abstractNumId w:val="8"/>
  </w:num>
  <w:num w:numId="6">
    <w:abstractNumId w:val="7"/>
  </w:num>
  <w:num w:numId="7">
    <w:abstractNumId w:val="27"/>
  </w:num>
  <w:num w:numId="8">
    <w:abstractNumId w:val="34"/>
  </w:num>
  <w:num w:numId="9">
    <w:abstractNumId w:val="22"/>
  </w:num>
  <w:num w:numId="10">
    <w:abstractNumId w:val="29"/>
  </w:num>
  <w:num w:numId="11">
    <w:abstractNumId w:val="28"/>
  </w:num>
  <w:num w:numId="12">
    <w:abstractNumId w:val="6"/>
  </w:num>
  <w:num w:numId="13">
    <w:abstractNumId w:val="32"/>
  </w:num>
  <w:num w:numId="14">
    <w:abstractNumId w:val="41"/>
  </w:num>
  <w:num w:numId="15">
    <w:abstractNumId w:val="48"/>
  </w:num>
  <w:num w:numId="16">
    <w:abstractNumId w:val="17"/>
  </w:num>
  <w:num w:numId="17">
    <w:abstractNumId w:val="9"/>
  </w:num>
  <w:num w:numId="18">
    <w:abstractNumId w:val="38"/>
  </w:num>
  <w:num w:numId="19">
    <w:abstractNumId w:val="42"/>
  </w:num>
  <w:num w:numId="20">
    <w:abstractNumId w:val="37"/>
  </w:num>
  <w:num w:numId="21">
    <w:abstractNumId w:val="36"/>
  </w:num>
  <w:num w:numId="22">
    <w:abstractNumId w:val="39"/>
  </w:num>
  <w:num w:numId="23">
    <w:abstractNumId w:val="45"/>
  </w:num>
  <w:num w:numId="24">
    <w:abstractNumId w:val="2"/>
  </w:num>
  <w:num w:numId="25">
    <w:abstractNumId w:val="31"/>
  </w:num>
  <w:num w:numId="26">
    <w:abstractNumId w:val="23"/>
  </w:num>
  <w:num w:numId="27">
    <w:abstractNumId w:val="20"/>
  </w:num>
  <w:num w:numId="28">
    <w:abstractNumId w:val="18"/>
  </w:num>
  <w:num w:numId="29">
    <w:abstractNumId w:val="1"/>
  </w:num>
  <w:num w:numId="30">
    <w:abstractNumId w:val="10"/>
  </w:num>
  <w:num w:numId="31">
    <w:abstractNumId w:val="3"/>
  </w:num>
  <w:num w:numId="32">
    <w:abstractNumId w:val="47"/>
  </w:num>
  <w:num w:numId="33">
    <w:abstractNumId w:val="19"/>
  </w:num>
  <w:num w:numId="34">
    <w:abstractNumId w:val="24"/>
  </w:num>
  <w:num w:numId="35">
    <w:abstractNumId w:val="44"/>
  </w:num>
  <w:num w:numId="36">
    <w:abstractNumId w:val="26"/>
  </w:num>
  <w:num w:numId="37">
    <w:abstractNumId w:val="30"/>
  </w:num>
  <w:num w:numId="38">
    <w:abstractNumId w:val="43"/>
  </w:num>
  <w:num w:numId="39">
    <w:abstractNumId w:val="21"/>
  </w:num>
  <w:num w:numId="40">
    <w:abstractNumId w:val="5"/>
  </w:num>
  <w:num w:numId="41">
    <w:abstractNumId w:val="12"/>
  </w:num>
  <w:num w:numId="42">
    <w:abstractNumId w:val="13"/>
  </w:num>
  <w:num w:numId="43">
    <w:abstractNumId w:val="25"/>
  </w:num>
  <w:num w:numId="44">
    <w:abstractNumId w:val="11"/>
  </w:num>
  <w:num w:numId="45">
    <w:abstractNumId w:val="40"/>
  </w:num>
  <w:num w:numId="46">
    <w:abstractNumId w:val="35"/>
  </w:num>
  <w:num w:numId="47">
    <w:abstractNumId w:val="4"/>
  </w:num>
  <w:num w:numId="48">
    <w:abstractNumId w:val="15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5C0"/>
    <w:rsid w:val="000352C3"/>
    <w:rsid w:val="00101310"/>
    <w:rsid w:val="001277AF"/>
    <w:rsid w:val="00127FA1"/>
    <w:rsid w:val="00131E43"/>
    <w:rsid w:val="00142BFB"/>
    <w:rsid w:val="00152531"/>
    <w:rsid w:val="00187E24"/>
    <w:rsid w:val="001D14B9"/>
    <w:rsid w:val="001D2A27"/>
    <w:rsid w:val="002037C6"/>
    <w:rsid w:val="002D1039"/>
    <w:rsid w:val="00343453"/>
    <w:rsid w:val="00371183"/>
    <w:rsid w:val="003915A9"/>
    <w:rsid w:val="00392A34"/>
    <w:rsid w:val="003950FE"/>
    <w:rsid w:val="003A63EB"/>
    <w:rsid w:val="003D4C01"/>
    <w:rsid w:val="003E0B76"/>
    <w:rsid w:val="004335C0"/>
    <w:rsid w:val="004B3754"/>
    <w:rsid w:val="004E44CE"/>
    <w:rsid w:val="004F4BF0"/>
    <w:rsid w:val="00513364"/>
    <w:rsid w:val="00580B1B"/>
    <w:rsid w:val="00594C21"/>
    <w:rsid w:val="00611AB4"/>
    <w:rsid w:val="006B2BCF"/>
    <w:rsid w:val="006E10DD"/>
    <w:rsid w:val="006E56FB"/>
    <w:rsid w:val="007539D0"/>
    <w:rsid w:val="007724FC"/>
    <w:rsid w:val="007C1088"/>
    <w:rsid w:val="007C5B0E"/>
    <w:rsid w:val="008B7ED0"/>
    <w:rsid w:val="008C72EC"/>
    <w:rsid w:val="008F02D0"/>
    <w:rsid w:val="00900C54"/>
    <w:rsid w:val="00924A18"/>
    <w:rsid w:val="009317CA"/>
    <w:rsid w:val="009C5690"/>
    <w:rsid w:val="00A41FF2"/>
    <w:rsid w:val="00A646B1"/>
    <w:rsid w:val="00AD633F"/>
    <w:rsid w:val="00AD6D56"/>
    <w:rsid w:val="00AF4651"/>
    <w:rsid w:val="00B608F7"/>
    <w:rsid w:val="00B64F43"/>
    <w:rsid w:val="00BD1552"/>
    <w:rsid w:val="00CC39CC"/>
    <w:rsid w:val="00CD4FED"/>
    <w:rsid w:val="00D04F44"/>
    <w:rsid w:val="00D8725D"/>
    <w:rsid w:val="00D87852"/>
    <w:rsid w:val="00DF17FA"/>
    <w:rsid w:val="00E17427"/>
    <w:rsid w:val="00E23369"/>
    <w:rsid w:val="00E46453"/>
    <w:rsid w:val="00E66562"/>
    <w:rsid w:val="00ED60A6"/>
    <w:rsid w:val="00ED760C"/>
    <w:rsid w:val="00F44383"/>
    <w:rsid w:val="00FC2826"/>
    <w:rsid w:val="00FC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BFB5D8-7B6F-4592-85B0-D18873AAF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4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i/>
      <w:iCs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Arial" w:hAnsi="Arial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sz w:val="24"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pPr>
      <w:spacing w:line="360" w:lineRule="auto"/>
    </w:pPr>
    <w:rPr>
      <w:sz w:val="2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link w:val="BalloonTextChar"/>
    <w:rsid w:val="00594C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94C21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rsid w:val="00187E2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imetravelling.co.uk" TargetMode="External"/><Relationship Id="rId1" Type="http://schemas.openxmlformats.org/officeDocument/2006/relationships/hyperlink" Target="mailto:education@southwellminster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inster%20Centre%20Pap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Minster Centre Paper</Template>
  <TotalTime>1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9th March 2004</vt:lpstr>
    </vt:vector>
  </TitlesOfParts>
  <Company>Southwell Minster Centre</Company>
  <LinksUpToDate>false</LinksUpToDate>
  <CharactersWithSpaces>1683</CharactersWithSpaces>
  <SharedDoc>false</SharedDoc>
  <HLinks>
    <vt:vector size="12" baseType="variant">
      <vt:variant>
        <vt:i4>5963804</vt:i4>
      </vt:variant>
      <vt:variant>
        <vt:i4>3</vt:i4>
      </vt:variant>
      <vt:variant>
        <vt:i4>0</vt:i4>
      </vt:variant>
      <vt:variant>
        <vt:i4>5</vt:i4>
      </vt:variant>
      <vt:variant>
        <vt:lpwstr>http://www.timetravelling.co.uk/</vt:lpwstr>
      </vt:variant>
      <vt:variant>
        <vt:lpwstr/>
      </vt:variant>
      <vt:variant>
        <vt:i4>1376366</vt:i4>
      </vt:variant>
      <vt:variant>
        <vt:i4>0</vt:i4>
      </vt:variant>
      <vt:variant>
        <vt:i4>0</vt:i4>
      </vt:variant>
      <vt:variant>
        <vt:i4>5</vt:i4>
      </vt:variant>
      <vt:variant>
        <vt:lpwstr>mailto:education@southwellminster.org.uk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9th March 2004</dc:title>
  <dc:subject/>
  <dc:creator>Southwell Minster Centre</dc:creator>
  <cp:keywords/>
  <cp:lastModifiedBy>Diana Ives</cp:lastModifiedBy>
  <cp:revision>2</cp:revision>
  <cp:lastPrinted>2015-02-04T11:32:00Z</cp:lastPrinted>
  <dcterms:created xsi:type="dcterms:W3CDTF">2019-02-06T10:54:00Z</dcterms:created>
  <dcterms:modified xsi:type="dcterms:W3CDTF">2019-02-06T10:54:00Z</dcterms:modified>
</cp:coreProperties>
</file>